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E6498" w14:textId="77777777" w:rsidR="00791A63" w:rsidRDefault="00ED7BF3" w:rsidP="00ED7BF3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156B54" wp14:editId="0B297611">
            <wp:simplePos x="0" y="0"/>
            <wp:positionH relativeFrom="column">
              <wp:posOffset>1252220</wp:posOffset>
            </wp:positionH>
            <wp:positionV relativeFrom="paragraph">
              <wp:posOffset>-490220</wp:posOffset>
            </wp:positionV>
            <wp:extent cx="3438817" cy="893137"/>
            <wp:effectExtent l="0" t="0" r="0" b="254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817" cy="893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A60B8A" w14:textId="08F06EC3" w:rsidR="00ED7BF3" w:rsidRDefault="00ED7BF3"/>
    <w:p w14:paraId="24CB871A" w14:textId="641F02ED" w:rsidR="007F5DB6" w:rsidRDefault="007F5DB6" w:rsidP="007F5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08E1">
        <w:rPr>
          <w:rFonts w:ascii="Times New Roman" w:hAnsi="Times New Roman" w:cs="Times New Roman"/>
          <w:b/>
          <w:bCs/>
          <w:sz w:val="28"/>
          <w:szCs w:val="28"/>
        </w:rPr>
        <w:t>Visitor Agreement</w:t>
      </w:r>
    </w:p>
    <w:p w14:paraId="14C02ABF" w14:textId="77777777" w:rsidR="00296A6C" w:rsidRPr="00E608E1" w:rsidRDefault="00296A6C" w:rsidP="007F5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AA7098" w14:textId="77777777" w:rsidR="007F5DB6" w:rsidRDefault="007F5DB6" w:rsidP="007F5DB6">
      <w:pPr>
        <w:rPr>
          <w:rFonts w:ascii="Times New Roman" w:hAnsi="Times New Roman" w:cs="Times New Roman"/>
          <w:sz w:val="28"/>
          <w:szCs w:val="28"/>
        </w:rPr>
      </w:pPr>
    </w:p>
    <w:p w14:paraId="2E162F4E" w14:textId="1D06A31E" w:rsidR="00D61CB5" w:rsidRPr="00FB6E6D" w:rsidRDefault="007F5DB6" w:rsidP="00D61CB5">
      <w:p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>I, ________________________</w:t>
      </w:r>
      <w:r w:rsidR="00FB6E6D">
        <w:rPr>
          <w:rFonts w:ascii="Times New Roman" w:hAnsi="Times New Roman" w:cs="Times New Roman"/>
          <w:sz w:val="24"/>
          <w:szCs w:val="24"/>
        </w:rPr>
        <w:t>______</w:t>
      </w:r>
      <w:r w:rsidRPr="00FB6E6D">
        <w:rPr>
          <w:rFonts w:ascii="Times New Roman" w:hAnsi="Times New Roman" w:cs="Times New Roman"/>
          <w:sz w:val="24"/>
          <w:szCs w:val="24"/>
        </w:rPr>
        <w:t xml:space="preserve"> </w:t>
      </w:r>
      <w:r w:rsidR="00FB6E6D">
        <w:rPr>
          <w:rFonts w:ascii="Times New Roman" w:hAnsi="Times New Roman" w:cs="Times New Roman"/>
          <w:sz w:val="24"/>
          <w:szCs w:val="24"/>
        </w:rPr>
        <w:t xml:space="preserve">   </w:t>
      </w:r>
      <w:r w:rsidRPr="00FB6E6D">
        <w:rPr>
          <w:rFonts w:ascii="Times New Roman" w:hAnsi="Times New Roman" w:cs="Times New Roman"/>
          <w:sz w:val="24"/>
          <w:szCs w:val="24"/>
        </w:rPr>
        <w:t>am visiting with ____</w:t>
      </w:r>
      <w:r w:rsidR="00FB6E6D">
        <w:rPr>
          <w:rFonts w:ascii="Times New Roman" w:hAnsi="Times New Roman" w:cs="Times New Roman"/>
          <w:sz w:val="24"/>
          <w:szCs w:val="24"/>
        </w:rPr>
        <w:t>__________</w:t>
      </w:r>
      <w:r w:rsidRPr="00FB6E6D">
        <w:rPr>
          <w:rFonts w:ascii="Times New Roman" w:hAnsi="Times New Roman" w:cs="Times New Roman"/>
          <w:sz w:val="24"/>
          <w:szCs w:val="24"/>
        </w:rPr>
        <w:t>_______________</w:t>
      </w:r>
      <w:r w:rsidR="00D61CB5" w:rsidRPr="00FB6E6D">
        <w:rPr>
          <w:rFonts w:ascii="Times New Roman" w:hAnsi="Times New Roman" w:cs="Times New Roman"/>
          <w:sz w:val="24"/>
          <w:szCs w:val="24"/>
        </w:rPr>
        <w:t xml:space="preserve">  </w:t>
      </w:r>
      <w:r w:rsidRPr="00FB6E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7B3EB2" w14:textId="7F6D97EF" w:rsidR="00D61CB5" w:rsidRPr="00FB6E6D" w:rsidRDefault="00D61CB5" w:rsidP="00D61CB5">
      <w:pPr>
        <w:ind w:firstLine="720"/>
        <w:rPr>
          <w:sz w:val="24"/>
          <w:szCs w:val="24"/>
        </w:rPr>
      </w:pPr>
      <w:r w:rsidRPr="00FB6E6D">
        <w:rPr>
          <w:rFonts w:ascii="Times New Roman" w:hAnsi="Times New Roman" w:cs="Times New Roman"/>
          <w:i/>
          <w:iCs/>
          <w:sz w:val="24"/>
          <w:szCs w:val="24"/>
        </w:rPr>
        <w:t>Visitor</w:t>
      </w:r>
      <w:r w:rsidR="009F169B">
        <w:rPr>
          <w:rFonts w:ascii="Times New Roman" w:hAnsi="Times New Roman" w:cs="Times New Roman"/>
          <w:i/>
          <w:iCs/>
          <w:sz w:val="24"/>
          <w:szCs w:val="24"/>
        </w:rPr>
        <w:t>(s)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 xml:space="preserve"> Name</w:t>
      </w:r>
      <w:r w:rsidR="00A73C2C">
        <w:rPr>
          <w:rFonts w:ascii="Times New Roman" w:hAnsi="Times New Roman" w:cs="Times New Roman"/>
          <w:i/>
          <w:iCs/>
          <w:sz w:val="24"/>
          <w:szCs w:val="24"/>
        </w:rPr>
        <w:t>(s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B6E6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>Resident Name</w:t>
      </w:r>
    </w:p>
    <w:p w14:paraId="37EB20C8" w14:textId="38212A07" w:rsidR="00D61CB5" w:rsidRPr="00FB6E6D" w:rsidRDefault="00D61CB5" w:rsidP="00D61CB5">
      <w:pPr>
        <w:rPr>
          <w:rFonts w:ascii="Times New Roman" w:hAnsi="Times New Roman" w:cs="Times New Roman"/>
          <w:sz w:val="24"/>
          <w:szCs w:val="24"/>
        </w:rPr>
      </w:pPr>
    </w:p>
    <w:p w14:paraId="59497A87" w14:textId="3E0FB65E" w:rsidR="007F5DB6" w:rsidRPr="00FB6E6D" w:rsidRDefault="007F5DB6" w:rsidP="007F5DB6">
      <w:p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>at Kutz Rehabilitation</w:t>
      </w:r>
      <w:r w:rsidR="00D61CB5" w:rsidRPr="00FB6E6D">
        <w:rPr>
          <w:rFonts w:ascii="Times New Roman" w:hAnsi="Times New Roman" w:cs="Times New Roman"/>
          <w:sz w:val="24"/>
          <w:szCs w:val="24"/>
        </w:rPr>
        <w:t xml:space="preserve"> &amp; </w:t>
      </w:r>
      <w:r w:rsidRPr="00FB6E6D">
        <w:rPr>
          <w:rFonts w:ascii="Times New Roman" w:hAnsi="Times New Roman" w:cs="Times New Roman"/>
          <w:sz w:val="24"/>
          <w:szCs w:val="24"/>
        </w:rPr>
        <w:t>Nursing</w:t>
      </w:r>
      <w:r w:rsidR="00D61CB5" w:rsidRPr="00FB6E6D">
        <w:rPr>
          <w:rFonts w:ascii="Times New Roman" w:hAnsi="Times New Roman" w:cs="Times New Roman"/>
          <w:sz w:val="24"/>
          <w:szCs w:val="24"/>
        </w:rPr>
        <w:t>/Lodge Lane Assisted Living &amp; Memory Care</w:t>
      </w:r>
      <w:r w:rsidRPr="00FB6E6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EFEF9B" w14:textId="77777777" w:rsidR="007F5DB6" w:rsidRPr="00FB6E6D" w:rsidRDefault="007F5DB6" w:rsidP="007F5DB6">
      <w:pPr>
        <w:rPr>
          <w:rFonts w:ascii="Times New Roman" w:hAnsi="Times New Roman" w:cs="Times New Roman"/>
          <w:sz w:val="24"/>
          <w:szCs w:val="24"/>
        </w:rPr>
      </w:pPr>
    </w:p>
    <w:p w14:paraId="06ACDAC5" w14:textId="77777777" w:rsidR="00FB6E6D" w:rsidRPr="00FB6E6D" w:rsidRDefault="00B0109E" w:rsidP="00FB6E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I acknowledge that </w:t>
      </w:r>
      <w:r w:rsidR="00022AE6" w:rsidRPr="00FB6E6D">
        <w:rPr>
          <w:rFonts w:ascii="Times New Roman" w:hAnsi="Times New Roman" w:cs="Times New Roman"/>
          <w:sz w:val="24"/>
          <w:szCs w:val="24"/>
        </w:rPr>
        <w:t>Kutz Senior Living Campus</w:t>
      </w:r>
      <w:r w:rsidRPr="00FB6E6D">
        <w:rPr>
          <w:rFonts w:ascii="Times New Roman" w:hAnsi="Times New Roman" w:cs="Times New Roman"/>
          <w:sz w:val="24"/>
          <w:szCs w:val="24"/>
        </w:rPr>
        <w:t xml:space="preserve"> (KSLC)</w:t>
      </w:r>
      <w:r w:rsidR="00022AE6" w:rsidRPr="00FB6E6D">
        <w:rPr>
          <w:rFonts w:ascii="Times New Roman" w:hAnsi="Times New Roman" w:cs="Times New Roman"/>
          <w:sz w:val="24"/>
          <w:szCs w:val="24"/>
        </w:rPr>
        <w:t xml:space="preserve"> has developed </w:t>
      </w:r>
      <w:r w:rsidRPr="00FB6E6D">
        <w:rPr>
          <w:rFonts w:ascii="Times New Roman" w:hAnsi="Times New Roman" w:cs="Times New Roman"/>
          <w:sz w:val="24"/>
          <w:szCs w:val="24"/>
        </w:rPr>
        <w:t xml:space="preserve">and implemented </w:t>
      </w:r>
      <w:r w:rsidR="00022AE6" w:rsidRPr="00FB6E6D">
        <w:rPr>
          <w:rFonts w:ascii="Times New Roman" w:hAnsi="Times New Roman" w:cs="Times New Roman"/>
          <w:sz w:val="24"/>
          <w:szCs w:val="24"/>
        </w:rPr>
        <w:t xml:space="preserve">health and safety requirements through reliance on the guidance of local, state, and federal public health agencies and the Executive Orders of Delaware’s Governor Carney. </w:t>
      </w:r>
    </w:p>
    <w:p w14:paraId="3D2B6630" w14:textId="77777777" w:rsidR="00FB6E6D" w:rsidRPr="00FB6E6D" w:rsidRDefault="00B0109E" w:rsidP="00FB6E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I also acknowledge that KSLC has taken all reasonable preventative measures to reduce the spread of COVID-19 in their facilities.  </w:t>
      </w:r>
    </w:p>
    <w:p w14:paraId="15B0527C" w14:textId="77777777" w:rsidR="00FB6E6D" w:rsidRPr="00FB6E6D" w:rsidRDefault="00B0109E" w:rsidP="00FB6E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Additionally, I acknowledge that eliminating all risk of COVID-19 </w:t>
      </w:r>
      <w:r w:rsidR="00FB6E6D" w:rsidRPr="00FB6E6D">
        <w:rPr>
          <w:rFonts w:ascii="Times New Roman" w:hAnsi="Times New Roman" w:cs="Times New Roman"/>
          <w:sz w:val="24"/>
          <w:szCs w:val="24"/>
        </w:rPr>
        <w:t>infection</w:t>
      </w:r>
      <w:r w:rsidRPr="00FB6E6D">
        <w:rPr>
          <w:rFonts w:ascii="Times New Roman" w:hAnsi="Times New Roman" w:cs="Times New Roman"/>
          <w:sz w:val="24"/>
          <w:szCs w:val="24"/>
        </w:rPr>
        <w:t xml:space="preserve"> and spread while operating in person is impossible, and that COVID-19 can spread rapidly in settings like Long Term Care Facilities and Assisted Livings and Memory Care settings.  </w:t>
      </w:r>
    </w:p>
    <w:p w14:paraId="7FE2C569" w14:textId="77777777" w:rsidR="00FB6E6D" w:rsidRPr="00FB6E6D" w:rsidRDefault="00B0109E" w:rsidP="00FB6E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An inherent risk of exposure to COVID-19 exists in any public place where people are present.  I understand that even with all reasonable efforts, I may still contract COVID-19 and other infectious diseases.  </w:t>
      </w:r>
    </w:p>
    <w:p w14:paraId="23DA867A" w14:textId="31268599" w:rsidR="00FB6E6D" w:rsidRDefault="00B0109E" w:rsidP="00FB6E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I understand that COVID-19 is an extremely contagious </w:t>
      </w:r>
      <w:r w:rsidR="00FB6E6D" w:rsidRPr="00FB6E6D">
        <w:rPr>
          <w:rFonts w:ascii="Times New Roman" w:hAnsi="Times New Roman" w:cs="Times New Roman"/>
          <w:sz w:val="24"/>
          <w:szCs w:val="24"/>
        </w:rPr>
        <w:t>disease</w:t>
      </w:r>
      <w:r w:rsidRPr="00FB6E6D">
        <w:rPr>
          <w:rFonts w:ascii="Times New Roman" w:hAnsi="Times New Roman" w:cs="Times New Roman"/>
          <w:sz w:val="24"/>
          <w:szCs w:val="24"/>
        </w:rPr>
        <w:t xml:space="preserve"> that can lead to sever</w:t>
      </w:r>
      <w:r w:rsidR="00FB6E6D" w:rsidRPr="00FB6E6D">
        <w:rPr>
          <w:rFonts w:ascii="Times New Roman" w:hAnsi="Times New Roman" w:cs="Times New Roman"/>
          <w:sz w:val="24"/>
          <w:szCs w:val="24"/>
        </w:rPr>
        <w:t>e</w:t>
      </w:r>
      <w:r w:rsidRPr="00FB6E6D">
        <w:rPr>
          <w:rFonts w:ascii="Times New Roman" w:hAnsi="Times New Roman" w:cs="Times New Roman"/>
          <w:sz w:val="24"/>
          <w:szCs w:val="24"/>
        </w:rPr>
        <w:t xml:space="preserve"> illness, disability, or death, as well as the risk of serious illness, disability, or death for others.  Certain individuals over the age of 65 and/or with pre-existing medical conditions are especially vulnerable to severe disease. </w:t>
      </w:r>
    </w:p>
    <w:p w14:paraId="2DDFFEF2" w14:textId="491DE022" w:rsidR="000E537F" w:rsidRPr="00FB6E6D" w:rsidRDefault="000E537F" w:rsidP="00FB6E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acknowledge that KSLC has educated me on the CORE Principles of COVID-19 Infection Prevention and the risks associated with visitation, especially with residents who are in Transmission Based Precautions, on Quarantine, or during an Outbreak Investigation.</w:t>
      </w:r>
    </w:p>
    <w:p w14:paraId="5014AB8A" w14:textId="758EE82A" w:rsidR="00FB6E6D" w:rsidRDefault="00B0109E" w:rsidP="007F5D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>I acknowledge that my visit at KSLC</w:t>
      </w:r>
      <w:r w:rsidR="00653CAE">
        <w:rPr>
          <w:rFonts w:ascii="Times New Roman" w:hAnsi="Times New Roman" w:cs="Times New Roman"/>
          <w:sz w:val="24"/>
          <w:szCs w:val="24"/>
        </w:rPr>
        <w:t xml:space="preserve"> </w:t>
      </w:r>
      <w:r w:rsidRPr="00FB6E6D">
        <w:rPr>
          <w:rFonts w:ascii="Times New Roman" w:hAnsi="Times New Roman" w:cs="Times New Roman"/>
          <w:sz w:val="24"/>
          <w:szCs w:val="24"/>
        </w:rPr>
        <w:t>is totally voluntary, as I am choosing to enter the facility, and I therefore waive all civil liability against KSLC, its Board of Directors, and staff for any injuries caused by the inherent risk associated with contracting COVID-19</w:t>
      </w:r>
      <w:r w:rsidR="00A05495">
        <w:rPr>
          <w:rFonts w:ascii="Times New Roman" w:hAnsi="Times New Roman" w:cs="Times New Roman"/>
          <w:sz w:val="24"/>
          <w:szCs w:val="24"/>
        </w:rPr>
        <w:t xml:space="preserve"> to either me or the resident</w:t>
      </w:r>
      <w:r w:rsidR="00FB6E6D" w:rsidRPr="00FB6E6D">
        <w:rPr>
          <w:rFonts w:ascii="Times New Roman" w:hAnsi="Times New Roman" w:cs="Times New Roman"/>
          <w:sz w:val="24"/>
          <w:szCs w:val="24"/>
        </w:rPr>
        <w:t>.</w:t>
      </w:r>
    </w:p>
    <w:p w14:paraId="67C3D3F6" w14:textId="061E4E2F" w:rsidR="00A05495" w:rsidRPr="000E537F" w:rsidRDefault="007F5DB6" w:rsidP="000E53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I understand that </w:t>
      </w:r>
      <w:r w:rsidR="00A05495">
        <w:rPr>
          <w:rFonts w:ascii="Times New Roman" w:hAnsi="Times New Roman" w:cs="Times New Roman"/>
          <w:sz w:val="24"/>
          <w:szCs w:val="24"/>
        </w:rPr>
        <w:t xml:space="preserve">responsible </w:t>
      </w:r>
      <w:r w:rsidRPr="00FB6E6D">
        <w:rPr>
          <w:rFonts w:ascii="Times New Roman" w:hAnsi="Times New Roman" w:cs="Times New Roman"/>
          <w:sz w:val="24"/>
          <w:szCs w:val="24"/>
        </w:rPr>
        <w:t xml:space="preserve">indoor visits </w:t>
      </w:r>
      <w:r w:rsidR="00A05495">
        <w:rPr>
          <w:rFonts w:ascii="Times New Roman" w:hAnsi="Times New Roman" w:cs="Times New Roman"/>
          <w:sz w:val="24"/>
          <w:szCs w:val="24"/>
        </w:rPr>
        <w:t xml:space="preserve">may </w:t>
      </w:r>
      <w:r w:rsidRPr="00FB6E6D">
        <w:rPr>
          <w:rFonts w:ascii="Times New Roman" w:hAnsi="Times New Roman" w:cs="Times New Roman"/>
          <w:sz w:val="24"/>
          <w:szCs w:val="24"/>
        </w:rPr>
        <w:t xml:space="preserve">occur </w:t>
      </w:r>
      <w:r w:rsidR="00A05495">
        <w:rPr>
          <w:rFonts w:ascii="Times New Roman" w:hAnsi="Times New Roman" w:cs="Times New Roman"/>
          <w:sz w:val="24"/>
          <w:szCs w:val="24"/>
        </w:rPr>
        <w:t xml:space="preserve">for all residents, regardless of the vaccination status of the resident or visitor, unless </w:t>
      </w:r>
      <w:r w:rsidR="000E537F">
        <w:rPr>
          <w:rFonts w:ascii="Times New Roman" w:hAnsi="Times New Roman" w:cs="Times New Roman"/>
          <w:sz w:val="24"/>
          <w:szCs w:val="24"/>
        </w:rPr>
        <w:t>the visitor has a positive viral test for COVID-19, has symptoms of COVID-19, or currently meets the criteria for quarantine.</w:t>
      </w:r>
    </w:p>
    <w:p w14:paraId="4FC66CE9" w14:textId="2E28CEB5" w:rsidR="00C81EF1" w:rsidRPr="00A05495" w:rsidRDefault="00C81EF1" w:rsidP="00C81E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acknowledge that my visit must take place in the space designated by the facility, or outdoors.</w:t>
      </w:r>
    </w:p>
    <w:p w14:paraId="415367FE" w14:textId="0E828CCD" w:rsidR="00A05495" w:rsidRDefault="00A05495" w:rsidP="007F5D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understand that when a new case of COVID-19 among residents or staff is identified, the facility must immediately begin outbreak testing</w:t>
      </w:r>
      <w:r w:rsidR="00AD415D">
        <w:rPr>
          <w:rFonts w:ascii="Times New Roman" w:hAnsi="Times New Roman" w:cs="Times New Roman"/>
          <w:sz w:val="24"/>
          <w:szCs w:val="24"/>
        </w:rPr>
        <w:t xml:space="preserve">.  While visitation is discouraged during this period, </w:t>
      </w:r>
      <w:r>
        <w:rPr>
          <w:rFonts w:ascii="Times New Roman" w:hAnsi="Times New Roman" w:cs="Times New Roman"/>
          <w:sz w:val="24"/>
          <w:szCs w:val="24"/>
        </w:rPr>
        <w:t xml:space="preserve"> visitation </w:t>
      </w:r>
      <w:r w:rsidR="00AD415D">
        <w:rPr>
          <w:rFonts w:ascii="Times New Roman" w:hAnsi="Times New Roman" w:cs="Times New Roman"/>
          <w:sz w:val="24"/>
          <w:szCs w:val="24"/>
        </w:rPr>
        <w:t>may continue</w:t>
      </w:r>
      <w:r>
        <w:rPr>
          <w:rFonts w:ascii="Times New Roman" w:hAnsi="Times New Roman" w:cs="Times New Roman"/>
          <w:sz w:val="24"/>
          <w:szCs w:val="24"/>
        </w:rPr>
        <w:t xml:space="preserve"> based on the following criteria:</w:t>
      </w:r>
    </w:p>
    <w:p w14:paraId="0FFC6511" w14:textId="399B7099" w:rsidR="00C81EF1" w:rsidRDefault="00AD415D" w:rsidP="00AD41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Visitors have been made aware of the outbreak status</w:t>
      </w:r>
    </w:p>
    <w:p w14:paraId="1B3B679D" w14:textId="34650812" w:rsidR="00AD415D" w:rsidRDefault="00AD415D" w:rsidP="00AD41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Visitors must adhere to the Core Principles of COVID-19 Infection Prevention</w:t>
      </w:r>
    </w:p>
    <w:p w14:paraId="22F35788" w14:textId="740D1837" w:rsidR="00AD415D" w:rsidRDefault="00AD415D" w:rsidP="00AD41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Visitors should wear a mask during the visit, despite their vaccination status</w:t>
      </w:r>
    </w:p>
    <w:p w14:paraId="7803001C" w14:textId="1D301BD2" w:rsidR="00C81EF1" w:rsidRDefault="002D4DF3" w:rsidP="00C81EF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Visits should occur in the resident’s room or visitation area</w:t>
      </w:r>
      <w:r w:rsidR="00C81EF1">
        <w:rPr>
          <w:rFonts w:ascii="Times New Roman" w:hAnsi="Times New Roman" w:cs="Times New Roman"/>
          <w:sz w:val="24"/>
          <w:szCs w:val="24"/>
        </w:rPr>
        <w:t>.</w:t>
      </w:r>
    </w:p>
    <w:p w14:paraId="41F589A8" w14:textId="67F3019E" w:rsidR="00A05495" w:rsidRDefault="00C81EF1" w:rsidP="007F5D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understand it is still recommended that the facilities, residents and visitors adhere to the core principles of COVID-19, including physical distancing (6 feet)</w:t>
      </w:r>
      <w:r w:rsidR="00F02662">
        <w:rPr>
          <w:rFonts w:ascii="Times New Roman" w:hAnsi="Times New Roman" w:cs="Times New Roman"/>
          <w:sz w:val="24"/>
          <w:szCs w:val="24"/>
        </w:rPr>
        <w:t>, proper hand hygiene with an alcohol based rub before and after the visits and after any physical contact with the resident,</w:t>
      </w:r>
      <w:r>
        <w:rPr>
          <w:rFonts w:ascii="Times New Roman" w:hAnsi="Times New Roman" w:cs="Times New Roman"/>
          <w:sz w:val="24"/>
          <w:szCs w:val="24"/>
        </w:rPr>
        <w:t xml:space="preserve"> and wearing masks covering the nose and mouth during all visits.</w:t>
      </w:r>
    </w:p>
    <w:p w14:paraId="245CECC7" w14:textId="77777777" w:rsidR="00C81EF1" w:rsidRPr="00C81EF1" w:rsidRDefault="00C81EF1" w:rsidP="00C81EF1">
      <w:pPr>
        <w:rPr>
          <w:rFonts w:ascii="Times New Roman" w:hAnsi="Times New Roman" w:cs="Times New Roman"/>
          <w:sz w:val="24"/>
          <w:szCs w:val="24"/>
        </w:rPr>
      </w:pPr>
    </w:p>
    <w:p w14:paraId="09B3640E" w14:textId="540B240F" w:rsidR="007F5DB6" w:rsidRPr="00FB6E6D" w:rsidRDefault="007F5DB6" w:rsidP="007F5DB6">
      <w:p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I have requested to visit with the aforementioned resident and hereby agree to comply with the following: </w:t>
      </w:r>
    </w:p>
    <w:p w14:paraId="1B3A917E" w14:textId="1B3E89F5" w:rsidR="007F5DB6" w:rsidRPr="00296A6C" w:rsidRDefault="007F5DB6" w:rsidP="00296A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96A6C">
        <w:rPr>
          <w:rFonts w:ascii="Times New Roman" w:hAnsi="Times New Roman" w:cs="Times New Roman"/>
          <w:sz w:val="24"/>
          <w:szCs w:val="24"/>
        </w:rPr>
        <w:t xml:space="preserve">Visitors must participate in </w:t>
      </w:r>
      <w:r w:rsidR="00296A6C">
        <w:rPr>
          <w:rFonts w:ascii="Times New Roman" w:hAnsi="Times New Roman" w:cs="Times New Roman"/>
          <w:sz w:val="24"/>
          <w:szCs w:val="24"/>
        </w:rPr>
        <w:t xml:space="preserve">a </w:t>
      </w:r>
      <w:r w:rsidRPr="00296A6C">
        <w:rPr>
          <w:rFonts w:ascii="Times New Roman" w:hAnsi="Times New Roman" w:cs="Times New Roman"/>
          <w:sz w:val="24"/>
          <w:szCs w:val="24"/>
        </w:rPr>
        <w:t>COVID-19 pre-screening</w:t>
      </w:r>
      <w:r w:rsidR="00653CAE" w:rsidRPr="00296A6C">
        <w:rPr>
          <w:rFonts w:ascii="Times New Roman" w:hAnsi="Times New Roman" w:cs="Times New Roman"/>
          <w:sz w:val="24"/>
          <w:szCs w:val="24"/>
        </w:rPr>
        <w:t xml:space="preserve"> and temperature check</w:t>
      </w:r>
      <w:r w:rsidR="00C81EF1" w:rsidRPr="00296A6C">
        <w:rPr>
          <w:rFonts w:ascii="Times New Roman" w:hAnsi="Times New Roman" w:cs="Times New Roman"/>
          <w:sz w:val="24"/>
          <w:szCs w:val="24"/>
        </w:rPr>
        <w:t xml:space="preserve"> </w:t>
      </w:r>
      <w:r w:rsidR="00296A6C">
        <w:rPr>
          <w:rFonts w:ascii="Times New Roman" w:hAnsi="Times New Roman" w:cs="Times New Roman"/>
          <w:sz w:val="24"/>
          <w:szCs w:val="24"/>
        </w:rPr>
        <w:t xml:space="preserve">each and every time </w:t>
      </w:r>
      <w:r w:rsidR="00C81EF1" w:rsidRPr="00296A6C">
        <w:rPr>
          <w:rFonts w:ascii="Times New Roman" w:hAnsi="Times New Roman" w:cs="Times New Roman"/>
          <w:sz w:val="24"/>
          <w:szCs w:val="24"/>
        </w:rPr>
        <w:t>upon entering the facility</w:t>
      </w:r>
      <w:r w:rsidRPr="00296A6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091121" w14:textId="394F3CB1" w:rsidR="007F5DB6" w:rsidRPr="00296A6C" w:rsidRDefault="002D4DF3" w:rsidP="00296A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</w:t>
      </w:r>
      <w:r w:rsidR="007F5DB6" w:rsidRPr="00296A6C">
        <w:rPr>
          <w:rFonts w:ascii="Times New Roman" w:hAnsi="Times New Roman" w:cs="Times New Roman"/>
          <w:sz w:val="24"/>
          <w:szCs w:val="24"/>
        </w:rPr>
        <w:t xml:space="preserve"> two visitors are permitted at any one time</w:t>
      </w:r>
      <w:r w:rsidR="00F02662">
        <w:rPr>
          <w:rFonts w:ascii="Times New Roman" w:hAnsi="Times New Roman" w:cs="Times New Roman"/>
          <w:sz w:val="24"/>
          <w:szCs w:val="24"/>
        </w:rPr>
        <w:t xml:space="preserve"> for indoor visits</w:t>
      </w:r>
      <w:r>
        <w:rPr>
          <w:rFonts w:ascii="Times New Roman" w:hAnsi="Times New Roman" w:cs="Times New Roman"/>
          <w:sz w:val="24"/>
          <w:szCs w:val="24"/>
        </w:rPr>
        <w:t xml:space="preserve"> at Kutz Rehabilitation and Nursing</w:t>
      </w:r>
      <w:r w:rsidR="00F02662">
        <w:rPr>
          <w:rFonts w:ascii="Times New Roman" w:hAnsi="Times New Roman" w:cs="Times New Roman"/>
          <w:sz w:val="24"/>
          <w:szCs w:val="24"/>
        </w:rPr>
        <w:t xml:space="preserve">, and three visitors are permitted </w:t>
      </w:r>
      <w:r w:rsidR="00A73C2C">
        <w:rPr>
          <w:rFonts w:ascii="Times New Roman" w:hAnsi="Times New Roman" w:cs="Times New Roman"/>
          <w:sz w:val="24"/>
          <w:szCs w:val="24"/>
        </w:rPr>
        <w:t>at Lodge Lane Assisted Living and Memory Care due to physical distancing space</w:t>
      </w:r>
      <w:r w:rsidR="007F5DB6" w:rsidRPr="00296A6C">
        <w:rPr>
          <w:rFonts w:ascii="Times New Roman" w:hAnsi="Times New Roman" w:cs="Times New Roman"/>
          <w:sz w:val="24"/>
          <w:szCs w:val="24"/>
        </w:rPr>
        <w:t xml:space="preserve">. Each visitor must execute this form. </w:t>
      </w:r>
    </w:p>
    <w:p w14:paraId="7A2B701D" w14:textId="1487CA53" w:rsidR="00D61CB5" w:rsidRPr="00296A6C" w:rsidRDefault="007F5DB6" w:rsidP="00296A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96A6C">
        <w:rPr>
          <w:rFonts w:ascii="Times New Roman" w:hAnsi="Times New Roman" w:cs="Times New Roman"/>
          <w:sz w:val="24"/>
          <w:szCs w:val="24"/>
        </w:rPr>
        <w:t xml:space="preserve">The visit </w:t>
      </w:r>
      <w:r w:rsidR="00296A6C">
        <w:rPr>
          <w:rFonts w:ascii="Times New Roman" w:hAnsi="Times New Roman" w:cs="Times New Roman"/>
          <w:sz w:val="24"/>
          <w:szCs w:val="24"/>
        </w:rPr>
        <w:t>will</w:t>
      </w:r>
      <w:r w:rsidRPr="00296A6C">
        <w:rPr>
          <w:rFonts w:ascii="Times New Roman" w:hAnsi="Times New Roman" w:cs="Times New Roman"/>
          <w:sz w:val="24"/>
          <w:szCs w:val="24"/>
        </w:rPr>
        <w:t xml:space="preserve"> take place at a space identified by </w:t>
      </w:r>
      <w:r w:rsidR="00022AE6" w:rsidRPr="00296A6C">
        <w:rPr>
          <w:rFonts w:ascii="Times New Roman" w:hAnsi="Times New Roman" w:cs="Times New Roman"/>
          <w:sz w:val="24"/>
          <w:szCs w:val="24"/>
        </w:rPr>
        <w:t>KSLC</w:t>
      </w:r>
      <w:r w:rsidRPr="00296A6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112510" w14:textId="0304BCDE" w:rsidR="007F5DB6" w:rsidRPr="00296A6C" w:rsidRDefault="007F5DB6" w:rsidP="00296A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96A6C">
        <w:rPr>
          <w:rFonts w:ascii="Times New Roman" w:hAnsi="Times New Roman" w:cs="Times New Roman"/>
          <w:sz w:val="24"/>
          <w:szCs w:val="24"/>
        </w:rPr>
        <w:t xml:space="preserve">Visitors must limit their movement in </w:t>
      </w:r>
      <w:r w:rsidR="00022AE6" w:rsidRPr="00296A6C">
        <w:rPr>
          <w:rFonts w:ascii="Times New Roman" w:hAnsi="Times New Roman" w:cs="Times New Roman"/>
          <w:sz w:val="24"/>
          <w:szCs w:val="24"/>
        </w:rPr>
        <w:t>KSLC</w:t>
      </w:r>
      <w:r w:rsidRPr="00296A6C">
        <w:rPr>
          <w:rFonts w:ascii="Times New Roman" w:hAnsi="Times New Roman" w:cs="Times New Roman"/>
          <w:sz w:val="24"/>
          <w:szCs w:val="24"/>
        </w:rPr>
        <w:t xml:space="preserve"> to the </w:t>
      </w:r>
      <w:r w:rsidR="00296A6C">
        <w:rPr>
          <w:rFonts w:ascii="Times New Roman" w:hAnsi="Times New Roman" w:cs="Times New Roman"/>
          <w:sz w:val="24"/>
          <w:szCs w:val="24"/>
        </w:rPr>
        <w:t xml:space="preserve">aforementioned </w:t>
      </w:r>
      <w:r w:rsidRPr="00296A6C">
        <w:rPr>
          <w:rFonts w:ascii="Times New Roman" w:hAnsi="Times New Roman" w:cs="Times New Roman"/>
          <w:sz w:val="24"/>
          <w:szCs w:val="24"/>
        </w:rPr>
        <w:t>identified space</w:t>
      </w:r>
      <w:r w:rsidR="00A73C2C">
        <w:rPr>
          <w:rFonts w:ascii="Times New Roman" w:hAnsi="Times New Roman" w:cs="Times New Roman"/>
          <w:sz w:val="24"/>
          <w:szCs w:val="24"/>
        </w:rPr>
        <w:t>, or they will be asked to leave the facility</w:t>
      </w:r>
      <w:r w:rsidRPr="00296A6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93BD2B" w14:textId="03D5CFC8" w:rsidR="007F5DB6" w:rsidRPr="00296A6C" w:rsidRDefault="007F5DB6" w:rsidP="00296A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96A6C">
        <w:rPr>
          <w:rFonts w:ascii="Times New Roman" w:hAnsi="Times New Roman" w:cs="Times New Roman"/>
          <w:sz w:val="24"/>
          <w:szCs w:val="24"/>
        </w:rPr>
        <w:t xml:space="preserve">Visitors must wear a </w:t>
      </w:r>
      <w:r w:rsidR="00296A6C">
        <w:rPr>
          <w:rFonts w:ascii="Times New Roman" w:hAnsi="Times New Roman" w:cs="Times New Roman"/>
          <w:sz w:val="24"/>
          <w:szCs w:val="24"/>
        </w:rPr>
        <w:t>mask covering their nose and mouth</w:t>
      </w:r>
      <w:r w:rsidRPr="00296A6C">
        <w:rPr>
          <w:rFonts w:ascii="Times New Roman" w:hAnsi="Times New Roman" w:cs="Times New Roman"/>
          <w:sz w:val="24"/>
          <w:szCs w:val="24"/>
        </w:rPr>
        <w:t xml:space="preserve"> at all times while visiting. </w:t>
      </w:r>
    </w:p>
    <w:p w14:paraId="7227CE70" w14:textId="3AAF54A0" w:rsidR="007F5DB6" w:rsidRPr="00296A6C" w:rsidRDefault="007F5DB6" w:rsidP="00296A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96A6C">
        <w:rPr>
          <w:rFonts w:ascii="Times New Roman" w:hAnsi="Times New Roman" w:cs="Times New Roman"/>
          <w:sz w:val="24"/>
          <w:szCs w:val="24"/>
        </w:rPr>
        <w:t xml:space="preserve">All visitors must maintain social distancing of at least six feet throughout the visit. </w:t>
      </w:r>
    </w:p>
    <w:p w14:paraId="3F6CB7E3" w14:textId="059487C2" w:rsidR="00D61CB5" w:rsidRPr="00296A6C" w:rsidRDefault="007F5DB6" w:rsidP="00296A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96A6C">
        <w:rPr>
          <w:rFonts w:ascii="Times New Roman" w:hAnsi="Times New Roman" w:cs="Times New Roman"/>
          <w:sz w:val="24"/>
          <w:szCs w:val="24"/>
        </w:rPr>
        <w:t xml:space="preserve">When the visit ends, the visitor will inform </w:t>
      </w:r>
      <w:r w:rsidR="00022AE6" w:rsidRPr="00296A6C">
        <w:rPr>
          <w:rFonts w:ascii="Times New Roman" w:hAnsi="Times New Roman" w:cs="Times New Roman"/>
          <w:sz w:val="24"/>
          <w:szCs w:val="24"/>
        </w:rPr>
        <w:t>KSLC</w:t>
      </w:r>
      <w:r w:rsidRPr="00296A6C">
        <w:rPr>
          <w:rFonts w:ascii="Times New Roman" w:hAnsi="Times New Roman" w:cs="Times New Roman"/>
          <w:sz w:val="24"/>
          <w:szCs w:val="24"/>
        </w:rPr>
        <w:t xml:space="preserve"> Staff</w:t>
      </w:r>
      <w:r w:rsidR="00653CAE" w:rsidRPr="00296A6C">
        <w:rPr>
          <w:rFonts w:ascii="Times New Roman" w:hAnsi="Times New Roman" w:cs="Times New Roman"/>
          <w:sz w:val="24"/>
          <w:szCs w:val="24"/>
        </w:rPr>
        <w:t>, have their temperature rechecked,</w:t>
      </w:r>
      <w:r w:rsidRPr="00296A6C">
        <w:rPr>
          <w:rFonts w:ascii="Times New Roman" w:hAnsi="Times New Roman" w:cs="Times New Roman"/>
          <w:sz w:val="24"/>
          <w:szCs w:val="24"/>
        </w:rPr>
        <w:t xml:space="preserve"> and </w:t>
      </w:r>
      <w:r w:rsidR="00F02662">
        <w:rPr>
          <w:rFonts w:ascii="Times New Roman" w:hAnsi="Times New Roman" w:cs="Times New Roman"/>
          <w:sz w:val="24"/>
          <w:szCs w:val="24"/>
        </w:rPr>
        <w:t xml:space="preserve">immediately </w:t>
      </w:r>
      <w:r w:rsidRPr="00296A6C">
        <w:rPr>
          <w:rFonts w:ascii="Times New Roman" w:hAnsi="Times New Roman" w:cs="Times New Roman"/>
          <w:sz w:val="24"/>
          <w:szCs w:val="24"/>
        </w:rPr>
        <w:t xml:space="preserve">exit the </w:t>
      </w:r>
      <w:r w:rsidR="00296A6C">
        <w:rPr>
          <w:rFonts w:ascii="Times New Roman" w:hAnsi="Times New Roman" w:cs="Times New Roman"/>
          <w:sz w:val="24"/>
          <w:szCs w:val="24"/>
        </w:rPr>
        <w:t>facility</w:t>
      </w:r>
      <w:r w:rsidRPr="00296A6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981652" w14:textId="77777777" w:rsidR="00D61CB5" w:rsidRPr="00FB6E6D" w:rsidRDefault="00D61CB5" w:rsidP="007F5DB6">
      <w:pPr>
        <w:rPr>
          <w:rFonts w:ascii="Times New Roman" w:hAnsi="Times New Roman" w:cs="Times New Roman"/>
          <w:sz w:val="24"/>
          <w:szCs w:val="24"/>
        </w:rPr>
      </w:pPr>
    </w:p>
    <w:p w14:paraId="5668EF60" w14:textId="05663AD1" w:rsidR="00D61CB5" w:rsidRPr="00FB6E6D" w:rsidRDefault="007F5DB6" w:rsidP="007F5DB6">
      <w:p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 xml:space="preserve">By signing below, I agree to comply with the terms above. </w:t>
      </w:r>
      <w:r w:rsidR="00022AE6" w:rsidRPr="00FB6E6D">
        <w:rPr>
          <w:rFonts w:ascii="Times New Roman" w:hAnsi="Times New Roman" w:cs="Times New Roman"/>
          <w:sz w:val="24"/>
          <w:szCs w:val="24"/>
        </w:rPr>
        <w:t xml:space="preserve">  I confirm that I do not currently need to self-isolate, in accordance with the latest government guidance.  </w:t>
      </w:r>
      <w:r w:rsidRPr="00FB6E6D">
        <w:rPr>
          <w:rFonts w:ascii="Times New Roman" w:hAnsi="Times New Roman" w:cs="Times New Roman"/>
          <w:sz w:val="24"/>
          <w:szCs w:val="24"/>
        </w:rPr>
        <w:t xml:space="preserve">I also acknowledge the risk of COVID-19 exposure during my visit. I agree to </w:t>
      </w:r>
      <w:r w:rsidR="00B0109E" w:rsidRPr="00FB6E6D">
        <w:rPr>
          <w:rFonts w:ascii="Times New Roman" w:hAnsi="Times New Roman" w:cs="Times New Roman"/>
          <w:sz w:val="24"/>
          <w:szCs w:val="24"/>
        </w:rPr>
        <w:t xml:space="preserve">immediately </w:t>
      </w:r>
      <w:r w:rsidRPr="00FB6E6D">
        <w:rPr>
          <w:rFonts w:ascii="Times New Roman" w:hAnsi="Times New Roman" w:cs="Times New Roman"/>
          <w:sz w:val="24"/>
          <w:szCs w:val="24"/>
        </w:rPr>
        <w:t xml:space="preserve">notify </w:t>
      </w:r>
      <w:r w:rsidR="00B0109E" w:rsidRPr="00FB6E6D">
        <w:rPr>
          <w:rFonts w:ascii="Times New Roman" w:hAnsi="Times New Roman" w:cs="Times New Roman"/>
          <w:sz w:val="24"/>
          <w:szCs w:val="24"/>
        </w:rPr>
        <w:t>KSLC</w:t>
      </w:r>
      <w:r w:rsidRPr="00FB6E6D">
        <w:rPr>
          <w:rFonts w:ascii="Times New Roman" w:hAnsi="Times New Roman" w:cs="Times New Roman"/>
          <w:sz w:val="24"/>
          <w:szCs w:val="24"/>
        </w:rPr>
        <w:t xml:space="preserve"> if I, or someone I have been in close contact with (within six feet for 10 minutes or more), tests positive for</w:t>
      </w:r>
      <w:r w:rsidR="00FB6E6D" w:rsidRPr="00FB6E6D">
        <w:rPr>
          <w:rFonts w:ascii="Times New Roman" w:hAnsi="Times New Roman" w:cs="Times New Roman"/>
          <w:sz w:val="24"/>
          <w:szCs w:val="24"/>
        </w:rPr>
        <w:t>,</w:t>
      </w:r>
      <w:r w:rsidRPr="00FB6E6D">
        <w:rPr>
          <w:rFonts w:ascii="Times New Roman" w:hAnsi="Times New Roman" w:cs="Times New Roman"/>
          <w:sz w:val="24"/>
          <w:szCs w:val="24"/>
        </w:rPr>
        <w:t xml:space="preserve"> or exhibits symptoms of</w:t>
      </w:r>
      <w:r w:rsidR="00FB6E6D" w:rsidRPr="00FB6E6D">
        <w:rPr>
          <w:rFonts w:ascii="Times New Roman" w:hAnsi="Times New Roman" w:cs="Times New Roman"/>
          <w:sz w:val="24"/>
          <w:szCs w:val="24"/>
        </w:rPr>
        <w:t>,</w:t>
      </w:r>
      <w:r w:rsidRPr="00FB6E6D">
        <w:rPr>
          <w:rFonts w:ascii="Times New Roman" w:hAnsi="Times New Roman" w:cs="Times New Roman"/>
          <w:sz w:val="24"/>
          <w:szCs w:val="24"/>
        </w:rPr>
        <w:t xml:space="preserve"> COVID-19 within </w:t>
      </w:r>
      <w:r w:rsidR="00B0109E" w:rsidRPr="00FB6E6D">
        <w:rPr>
          <w:rFonts w:ascii="Times New Roman" w:hAnsi="Times New Roman" w:cs="Times New Roman"/>
          <w:sz w:val="24"/>
          <w:szCs w:val="24"/>
        </w:rPr>
        <w:t>48 hours</w:t>
      </w:r>
      <w:r w:rsidRPr="00FB6E6D">
        <w:rPr>
          <w:rFonts w:ascii="Times New Roman" w:hAnsi="Times New Roman" w:cs="Times New Roman"/>
          <w:sz w:val="24"/>
          <w:szCs w:val="24"/>
        </w:rPr>
        <w:t xml:space="preserve"> of my visit</w:t>
      </w:r>
      <w:r w:rsidR="00D61CB5" w:rsidRPr="00FB6E6D">
        <w:rPr>
          <w:rFonts w:ascii="Times New Roman" w:hAnsi="Times New Roman" w:cs="Times New Roman"/>
          <w:sz w:val="24"/>
          <w:szCs w:val="24"/>
        </w:rPr>
        <w:t>.</w:t>
      </w:r>
      <w:r w:rsidR="00B0109E" w:rsidRPr="00FB6E6D">
        <w:rPr>
          <w:rFonts w:ascii="Times New Roman" w:hAnsi="Times New Roman" w:cs="Times New Roman"/>
          <w:sz w:val="24"/>
          <w:szCs w:val="24"/>
        </w:rPr>
        <w:t xml:space="preserve">  I understand that KSLC will keep these details in their files.</w:t>
      </w:r>
    </w:p>
    <w:p w14:paraId="2010D990" w14:textId="2AA58DB5" w:rsidR="00D61CB5" w:rsidRDefault="00D61CB5" w:rsidP="007F5DB6">
      <w:pPr>
        <w:rPr>
          <w:rFonts w:ascii="Times New Roman" w:hAnsi="Times New Roman" w:cs="Times New Roman"/>
          <w:sz w:val="24"/>
          <w:szCs w:val="24"/>
        </w:rPr>
      </w:pPr>
    </w:p>
    <w:p w14:paraId="2C3A21A9" w14:textId="77777777" w:rsidR="00296A6C" w:rsidRPr="00FB6E6D" w:rsidRDefault="00296A6C" w:rsidP="007F5DB6">
      <w:pPr>
        <w:rPr>
          <w:rFonts w:ascii="Times New Roman" w:hAnsi="Times New Roman" w:cs="Times New Roman"/>
          <w:sz w:val="24"/>
          <w:szCs w:val="24"/>
        </w:rPr>
      </w:pPr>
    </w:p>
    <w:p w14:paraId="639AB65E" w14:textId="77777777" w:rsidR="00D61CB5" w:rsidRPr="00FB6E6D" w:rsidRDefault="00D61CB5" w:rsidP="007F5DB6">
      <w:pPr>
        <w:rPr>
          <w:rFonts w:ascii="Times New Roman" w:hAnsi="Times New Roman" w:cs="Times New Roman"/>
          <w:sz w:val="24"/>
          <w:szCs w:val="24"/>
        </w:rPr>
      </w:pPr>
    </w:p>
    <w:p w14:paraId="46D3CD75" w14:textId="5BCD1089" w:rsidR="007F5DB6" w:rsidRPr="00FB6E6D" w:rsidRDefault="007F5DB6" w:rsidP="007F5DB6">
      <w:p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>________________</w:t>
      </w:r>
      <w:r w:rsidR="00022AE6" w:rsidRPr="00FB6E6D">
        <w:rPr>
          <w:rFonts w:ascii="Times New Roman" w:hAnsi="Times New Roman" w:cs="Times New Roman"/>
          <w:sz w:val="24"/>
          <w:szCs w:val="24"/>
        </w:rPr>
        <w:t>___</w:t>
      </w:r>
      <w:r w:rsidRPr="00FB6E6D">
        <w:rPr>
          <w:rFonts w:ascii="Times New Roman" w:hAnsi="Times New Roman" w:cs="Times New Roman"/>
          <w:sz w:val="24"/>
          <w:szCs w:val="24"/>
        </w:rPr>
        <w:t>_</w:t>
      </w:r>
      <w:r w:rsidR="00022AE6" w:rsidRPr="00FB6E6D">
        <w:rPr>
          <w:rFonts w:ascii="Times New Roman" w:hAnsi="Times New Roman" w:cs="Times New Roman"/>
          <w:sz w:val="24"/>
          <w:szCs w:val="24"/>
        </w:rPr>
        <w:t>___</w:t>
      </w:r>
      <w:r w:rsidRPr="00FB6E6D">
        <w:rPr>
          <w:rFonts w:ascii="Times New Roman" w:hAnsi="Times New Roman" w:cs="Times New Roman"/>
          <w:sz w:val="24"/>
          <w:szCs w:val="24"/>
        </w:rPr>
        <w:t>_</w:t>
      </w:r>
      <w:r w:rsidR="00D61CB5" w:rsidRPr="00FB6E6D">
        <w:rPr>
          <w:rFonts w:ascii="Times New Roman" w:hAnsi="Times New Roman" w:cs="Times New Roman"/>
          <w:sz w:val="24"/>
          <w:szCs w:val="24"/>
        </w:rPr>
        <w:t xml:space="preserve"> </w:t>
      </w:r>
      <w:r w:rsidRPr="00FB6E6D">
        <w:rPr>
          <w:rFonts w:ascii="Times New Roman" w:hAnsi="Times New Roman" w:cs="Times New Roman"/>
          <w:sz w:val="24"/>
          <w:szCs w:val="24"/>
        </w:rPr>
        <w:t xml:space="preserve"> ____________</w:t>
      </w:r>
      <w:r w:rsidR="00022AE6" w:rsidRPr="00FB6E6D">
        <w:rPr>
          <w:rFonts w:ascii="Times New Roman" w:hAnsi="Times New Roman" w:cs="Times New Roman"/>
          <w:sz w:val="24"/>
          <w:szCs w:val="24"/>
        </w:rPr>
        <w:t>______</w:t>
      </w:r>
      <w:r w:rsidRPr="00FB6E6D">
        <w:rPr>
          <w:rFonts w:ascii="Times New Roman" w:hAnsi="Times New Roman" w:cs="Times New Roman"/>
          <w:sz w:val="24"/>
          <w:szCs w:val="24"/>
        </w:rPr>
        <w:t xml:space="preserve">_____ </w:t>
      </w:r>
      <w:r w:rsidR="00D61CB5" w:rsidRPr="00FB6E6D">
        <w:rPr>
          <w:rFonts w:ascii="Times New Roman" w:hAnsi="Times New Roman" w:cs="Times New Roman"/>
          <w:sz w:val="24"/>
          <w:szCs w:val="24"/>
        </w:rPr>
        <w:t xml:space="preserve"> </w:t>
      </w:r>
      <w:r w:rsidRPr="00FB6E6D">
        <w:rPr>
          <w:rFonts w:ascii="Times New Roman" w:hAnsi="Times New Roman" w:cs="Times New Roman"/>
          <w:sz w:val="24"/>
          <w:szCs w:val="24"/>
        </w:rPr>
        <w:t>_____________</w:t>
      </w:r>
      <w:r w:rsidR="00D61CB5" w:rsidRPr="00FB6E6D">
        <w:rPr>
          <w:rFonts w:ascii="Times New Roman" w:hAnsi="Times New Roman" w:cs="Times New Roman"/>
          <w:sz w:val="24"/>
          <w:szCs w:val="24"/>
        </w:rPr>
        <w:t xml:space="preserve">  </w:t>
      </w:r>
      <w:r w:rsidRPr="00FB6E6D">
        <w:rPr>
          <w:rFonts w:ascii="Times New Roman" w:hAnsi="Times New Roman" w:cs="Times New Roman"/>
          <w:sz w:val="24"/>
          <w:szCs w:val="24"/>
        </w:rPr>
        <w:t>_______</w:t>
      </w:r>
      <w:r w:rsidR="00D61CB5" w:rsidRPr="00FB6E6D">
        <w:rPr>
          <w:rFonts w:ascii="Times New Roman" w:hAnsi="Times New Roman" w:cs="Times New Roman"/>
          <w:sz w:val="24"/>
          <w:szCs w:val="24"/>
        </w:rPr>
        <w:t>_____</w:t>
      </w:r>
      <w:r w:rsidRPr="00FB6E6D">
        <w:rPr>
          <w:rFonts w:ascii="Times New Roman" w:hAnsi="Times New Roman" w:cs="Times New Roman"/>
          <w:sz w:val="24"/>
          <w:szCs w:val="24"/>
        </w:rPr>
        <w:t xml:space="preserve">_ </w:t>
      </w:r>
      <w:r w:rsidR="00D61CB5" w:rsidRPr="00FB6E6D">
        <w:rPr>
          <w:rFonts w:ascii="Times New Roman" w:hAnsi="Times New Roman" w:cs="Times New Roman"/>
          <w:sz w:val="24"/>
          <w:szCs w:val="24"/>
        </w:rPr>
        <w:t xml:space="preserve">     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 xml:space="preserve">Visitor Printed Name </w:t>
      </w:r>
      <w:r w:rsidR="00D61CB5" w:rsidRPr="00FB6E6D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D61CB5"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 xml:space="preserve">Visitor Signature </w:t>
      </w:r>
      <w:r w:rsidR="00D61CB5"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</w:t>
      </w:r>
      <w:r w:rsidR="00022AE6"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 xml:space="preserve">Telephone Number </w:t>
      </w:r>
      <w:r w:rsidR="00D61CB5"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>Date</w:t>
      </w:r>
      <w:r w:rsidRPr="00FB6E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1E41EB" w14:textId="0A1DAC93" w:rsidR="007F5DB6" w:rsidRPr="00FB6E6D" w:rsidRDefault="007F5DB6">
      <w:pPr>
        <w:rPr>
          <w:sz w:val="24"/>
          <w:szCs w:val="24"/>
        </w:rPr>
      </w:pPr>
    </w:p>
    <w:p w14:paraId="0A442601" w14:textId="7372B8F5" w:rsidR="00D61CB5" w:rsidRPr="00FB6E6D" w:rsidRDefault="00D61CB5">
      <w:pPr>
        <w:rPr>
          <w:sz w:val="24"/>
          <w:szCs w:val="24"/>
        </w:rPr>
      </w:pPr>
    </w:p>
    <w:p w14:paraId="132E873B" w14:textId="68629171" w:rsidR="00D61CB5" w:rsidRDefault="00D61CB5">
      <w:pPr>
        <w:rPr>
          <w:rFonts w:ascii="Times New Roman" w:hAnsi="Times New Roman" w:cs="Times New Roman"/>
          <w:sz w:val="24"/>
          <w:szCs w:val="24"/>
        </w:rPr>
      </w:pPr>
      <w:r w:rsidRPr="00FB6E6D">
        <w:rPr>
          <w:rFonts w:ascii="Times New Roman" w:hAnsi="Times New Roman" w:cs="Times New Roman"/>
          <w:sz w:val="24"/>
          <w:szCs w:val="24"/>
        </w:rPr>
        <w:t>_______________</w:t>
      </w:r>
      <w:r w:rsidR="00FB6E6D" w:rsidRPr="00FB6E6D">
        <w:rPr>
          <w:rFonts w:ascii="Times New Roman" w:hAnsi="Times New Roman" w:cs="Times New Roman"/>
          <w:sz w:val="24"/>
          <w:szCs w:val="24"/>
        </w:rPr>
        <w:t>______</w:t>
      </w:r>
      <w:r w:rsidRPr="00FB6E6D">
        <w:rPr>
          <w:rFonts w:ascii="Times New Roman" w:hAnsi="Times New Roman" w:cs="Times New Roman"/>
          <w:sz w:val="24"/>
          <w:szCs w:val="24"/>
        </w:rPr>
        <w:t>___  _________</w:t>
      </w:r>
      <w:r w:rsidR="00FB6E6D" w:rsidRPr="00FB6E6D">
        <w:rPr>
          <w:rFonts w:ascii="Times New Roman" w:hAnsi="Times New Roman" w:cs="Times New Roman"/>
          <w:sz w:val="24"/>
          <w:szCs w:val="24"/>
        </w:rPr>
        <w:t>______</w:t>
      </w:r>
      <w:r w:rsidRPr="00FB6E6D">
        <w:rPr>
          <w:rFonts w:ascii="Times New Roman" w:hAnsi="Times New Roman" w:cs="Times New Roman"/>
          <w:sz w:val="24"/>
          <w:szCs w:val="24"/>
        </w:rPr>
        <w:t xml:space="preserve">________  _____________  _____________      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 xml:space="preserve">Visitor Printed Name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</w:t>
      </w:r>
      <w:r w:rsidR="00FB6E6D"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 xml:space="preserve">Visitor Signature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</w:t>
      </w:r>
      <w:r w:rsidR="00FB6E6D"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 xml:space="preserve">Telephone Number </w:t>
      </w:r>
      <w:r w:rsidRPr="00FB6E6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Date</w:t>
      </w:r>
      <w:r w:rsidRPr="00FB6E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A0D929" w14:textId="2CF00DC2" w:rsidR="00717748" w:rsidRDefault="00717748">
      <w:pPr>
        <w:rPr>
          <w:rFonts w:ascii="Times New Roman" w:hAnsi="Times New Roman" w:cs="Times New Roman"/>
          <w:sz w:val="12"/>
          <w:szCs w:val="24"/>
        </w:rPr>
      </w:pPr>
    </w:p>
    <w:p w14:paraId="104C9664" w14:textId="653227E2" w:rsidR="00717748" w:rsidRDefault="00717748">
      <w:pPr>
        <w:rPr>
          <w:rFonts w:ascii="Times New Roman" w:hAnsi="Times New Roman" w:cs="Times New Roman"/>
          <w:sz w:val="12"/>
          <w:szCs w:val="24"/>
        </w:rPr>
      </w:pPr>
    </w:p>
    <w:p w14:paraId="5030F3B9" w14:textId="2F659C95" w:rsidR="00717748" w:rsidRPr="00717748" w:rsidRDefault="00717748">
      <w:pPr>
        <w:rPr>
          <w:sz w:val="12"/>
          <w:szCs w:val="24"/>
        </w:rPr>
      </w:pPr>
      <w:r>
        <w:rPr>
          <w:rFonts w:ascii="Times New Roman" w:hAnsi="Times New Roman" w:cs="Times New Roman"/>
          <w:sz w:val="12"/>
          <w:szCs w:val="24"/>
        </w:rPr>
        <w:t>Z:COVID-19/Visitation/</w:t>
      </w:r>
      <w:r w:rsidR="003962B4">
        <w:rPr>
          <w:rFonts w:ascii="Times New Roman" w:hAnsi="Times New Roman" w:cs="Times New Roman"/>
          <w:sz w:val="12"/>
          <w:szCs w:val="24"/>
        </w:rPr>
        <w:t>Visitor</w:t>
      </w:r>
      <w:r>
        <w:rPr>
          <w:rFonts w:ascii="Times New Roman" w:hAnsi="Times New Roman" w:cs="Times New Roman"/>
          <w:sz w:val="12"/>
          <w:szCs w:val="24"/>
        </w:rPr>
        <w:t>Agreement.revised.</w:t>
      </w:r>
      <w:r w:rsidR="00225D4F">
        <w:rPr>
          <w:rFonts w:ascii="Times New Roman" w:hAnsi="Times New Roman" w:cs="Times New Roman"/>
          <w:sz w:val="12"/>
          <w:szCs w:val="24"/>
        </w:rPr>
        <w:t>11.24.21</w:t>
      </w:r>
    </w:p>
    <w:sectPr w:rsidR="00717748" w:rsidRPr="00717748" w:rsidSect="00022AE6">
      <w:headerReference w:type="default" r:id="rId8"/>
      <w:footerReference w:type="default" r:id="rId9"/>
      <w:pgSz w:w="12240" w:h="15840" w:code="1"/>
      <w:pgMar w:top="1152" w:right="1440" w:bottom="1152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8EE5E" w14:textId="77777777" w:rsidR="00C822EA" w:rsidRDefault="00C822EA" w:rsidP="00ED7BF3">
      <w:r>
        <w:separator/>
      </w:r>
    </w:p>
  </w:endnote>
  <w:endnote w:type="continuationSeparator" w:id="0">
    <w:p w14:paraId="797632B7" w14:textId="77777777" w:rsidR="00C822EA" w:rsidRDefault="00C822EA" w:rsidP="00ED7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C517" w14:textId="77777777" w:rsidR="00ED7BF3" w:rsidRDefault="00ED7BF3">
    <w:pPr>
      <w:pStyle w:val="Foo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D8B92FC" wp14:editId="1540216D">
          <wp:simplePos x="0" y="0"/>
          <wp:positionH relativeFrom="column">
            <wp:posOffset>57150</wp:posOffset>
          </wp:positionH>
          <wp:positionV relativeFrom="paragraph">
            <wp:posOffset>-381635</wp:posOffset>
          </wp:positionV>
          <wp:extent cx="5943600" cy="588645"/>
          <wp:effectExtent l="0" t="0" r="0" b="190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9449C" w14:textId="77777777" w:rsidR="00C822EA" w:rsidRDefault="00C822EA" w:rsidP="00ED7BF3">
      <w:r>
        <w:separator/>
      </w:r>
    </w:p>
  </w:footnote>
  <w:footnote w:type="continuationSeparator" w:id="0">
    <w:p w14:paraId="242C720F" w14:textId="77777777" w:rsidR="00C822EA" w:rsidRDefault="00C822EA" w:rsidP="00ED7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5253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594AB0F" w14:textId="7833D773" w:rsidR="00B173A4" w:rsidRDefault="00B173A4">
        <w:pPr>
          <w:pStyle w:val="Header"/>
          <w:jc w:val="right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62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EE021B" w14:textId="31687C82" w:rsidR="00FB6E6D" w:rsidRDefault="00FB6E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D6845"/>
    <w:multiLevelType w:val="hybridMultilevel"/>
    <w:tmpl w:val="F4447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07921"/>
    <w:multiLevelType w:val="hybridMultilevel"/>
    <w:tmpl w:val="725CB7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DB6"/>
    <w:rsid w:val="00022AE6"/>
    <w:rsid w:val="000E537F"/>
    <w:rsid w:val="00225D4F"/>
    <w:rsid w:val="00296A6C"/>
    <w:rsid w:val="002D4DF3"/>
    <w:rsid w:val="00374A56"/>
    <w:rsid w:val="00376962"/>
    <w:rsid w:val="003962B4"/>
    <w:rsid w:val="00506ADB"/>
    <w:rsid w:val="00565E8A"/>
    <w:rsid w:val="00653CAE"/>
    <w:rsid w:val="00717748"/>
    <w:rsid w:val="00735490"/>
    <w:rsid w:val="007F5DB6"/>
    <w:rsid w:val="009F169B"/>
    <w:rsid w:val="00A05495"/>
    <w:rsid w:val="00A73C2C"/>
    <w:rsid w:val="00AD415D"/>
    <w:rsid w:val="00B0109E"/>
    <w:rsid w:val="00B173A4"/>
    <w:rsid w:val="00B64ED6"/>
    <w:rsid w:val="00C81EF1"/>
    <w:rsid w:val="00C822EA"/>
    <w:rsid w:val="00D61CB5"/>
    <w:rsid w:val="00E05EDD"/>
    <w:rsid w:val="00E608E1"/>
    <w:rsid w:val="00ED7BF3"/>
    <w:rsid w:val="00F02662"/>
    <w:rsid w:val="00FB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D2EE"/>
  <w15:chartTrackingRefBased/>
  <w15:docId w15:val="{4B9F74AC-009C-4528-A4C2-406F347B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B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BF3"/>
  </w:style>
  <w:style w:type="paragraph" w:styleId="Footer">
    <w:name w:val="footer"/>
    <w:basedOn w:val="Normal"/>
    <w:link w:val="FooterChar"/>
    <w:uiPriority w:val="99"/>
    <w:unhideWhenUsed/>
    <w:rsid w:val="00ED7B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BF3"/>
  </w:style>
  <w:style w:type="character" w:styleId="Hyperlink">
    <w:name w:val="Hyperlink"/>
    <w:basedOn w:val="DefaultParagraphFont"/>
    <w:uiPriority w:val="99"/>
    <w:unhideWhenUsed/>
    <w:rsid w:val="00D61CB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61CB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6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
<Relationships xmlns="http://schemas.openxmlformats.org/package/2006/relationships"><Relationship Id="rId1" Type="http://schemas.openxmlformats.org/officeDocument/2006/relationships/attachedTemplate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KSLC.Letterhead Template.dotx</Template>
  <TotalTime>24</TotalTime>
  <Pages>1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Felisha Alderson</dc:creator>
  <cp:keywords/>
  <dc:description/>
  <cp:lastModifiedBy>Felisha Alderson</cp:lastModifiedBy>
  <cp:revision>2</cp:revision>
  <cp:lastPrinted>2021-11-24T21:50:00Z</cp:lastPrinted>
  <dcterms:created xsi:type="dcterms:W3CDTF">2021-11-24T21:49:00Z</dcterms:created>
  <dcterms:modified xsi:type="dcterms:W3CDTF">2021-11-24T21:49:00Z</dcterms:modified>
</cp:coreProperties>
</file>